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C21AB" w14:textId="77777777" w:rsidR="00571ABD" w:rsidRPr="003260CD" w:rsidRDefault="00A346B1" w:rsidP="00DB5476">
      <w:pPr>
        <w:pStyle w:val="Heading2"/>
        <w:shd w:val="clear" w:color="auto" w:fill="2EB99A"/>
        <w:rPr>
          <w:rFonts w:ascii="Calibri" w:hAnsi="Calibri"/>
          <w:color w:val="FFFFFF" w:themeColor="background1"/>
        </w:rPr>
      </w:pPr>
      <w:r w:rsidRPr="003260CD">
        <w:rPr>
          <w:rFonts w:ascii="Calibri" w:hAnsi="Calibri"/>
          <w:color w:val="FFFFFF" w:themeColor="background1"/>
        </w:rPr>
        <w:t xml:space="preserve">Module </w:t>
      </w:r>
      <w:r w:rsidR="00943FBF" w:rsidRPr="003260CD">
        <w:rPr>
          <w:rFonts w:ascii="Calibri" w:hAnsi="Calibri"/>
          <w:color w:val="FFFFFF" w:themeColor="background1"/>
        </w:rPr>
        <w:t>Overview</w:t>
      </w:r>
    </w:p>
    <w:tbl>
      <w:tblPr>
        <w:tblStyle w:val="Report"/>
        <w:tblW w:w="5000" w:type="pct"/>
        <w:tblLayout w:type="fixed"/>
        <w:tblLook w:val="0620" w:firstRow="1" w:lastRow="0" w:firstColumn="0" w:lastColumn="0" w:noHBand="1" w:noVBand="1"/>
        <w:tblDescription w:val="Short-term action items table"/>
      </w:tblPr>
      <w:tblGrid>
        <w:gridCol w:w="2700"/>
        <w:gridCol w:w="8100"/>
      </w:tblGrid>
      <w:tr w:rsidR="00FA30D4" w:rsidRPr="00641344" w14:paraId="33C2B87F" w14:textId="77777777" w:rsidTr="00BD4E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</w:tcPr>
          <w:p w14:paraId="58C460B5" w14:textId="77777777" w:rsidR="00FA30D4" w:rsidRPr="00641344" w:rsidRDefault="009A330E" w:rsidP="009A330E">
            <w:pPr>
              <w:rPr>
                <w:rFonts w:ascii="Calibri" w:hAnsi="Calibri"/>
                <w:color w:val="8D4121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Title</w:t>
            </w:r>
          </w:p>
        </w:tc>
        <w:tc>
          <w:tcPr>
            <w:tcW w:w="8100" w:type="dxa"/>
          </w:tcPr>
          <w:p w14:paraId="00BED374" w14:textId="77777777" w:rsidR="00FA30D4" w:rsidRPr="00641344" w:rsidRDefault="00B12362" w:rsidP="00A27F0E">
            <w:pPr>
              <w:rPr>
                <w:rFonts w:ascii="Calibri" w:hAnsi="Calibri"/>
                <w:color w:val="auto"/>
              </w:rPr>
            </w:pPr>
            <w:sdt>
              <w:sdtPr>
                <w:rPr>
                  <w:rFonts w:ascii="Calibri" w:hAnsi="Calibri"/>
                </w:rPr>
                <w:id w:val="-272331382"/>
                <w:placeholder>
                  <w:docPart w:val="DCB188B4BA4A477EA78AC162621E488E"/>
                </w:placeholder>
                <w:showingPlcHdr/>
              </w:sdtPr>
              <w:sdtEndPr/>
              <w:sdtContent>
                <w:r w:rsidR="00A27F0E" w:rsidRPr="00A27F0E">
                  <w:rPr>
                    <w:rStyle w:val="PlaceholderText"/>
                    <w:rFonts w:ascii="Calibri" w:hAnsi="Calibri"/>
                  </w:rPr>
                  <w:t>Click or tap here to enter module topic/title.</w:t>
                </w:r>
              </w:sdtContent>
            </w:sdt>
          </w:p>
        </w:tc>
      </w:tr>
      <w:tr w:rsidR="009A330E" w:rsidRPr="00641344" w14:paraId="26E45BA6" w14:textId="77777777" w:rsidTr="009902D4">
        <w:tc>
          <w:tcPr>
            <w:tcW w:w="2700" w:type="dxa"/>
          </w:tcPr>
          <w:p w14:paraId="502CB22F" w14:textId="77777777" w:rsidR="009A330E" w:rsidRPr="00641344" w:rsidRDefault="009A330E" w:rsidP="009902D4">
            <w:pPr>
              <w:rPr>
                <w:rFonts w:ascii="Calibri" w:hAnsi="Calibri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Description</w:t>
            </w:r>
          </w:p>
        </w:tc>
        <w:tc>
          <w:tcPr>
            <w:tcW w:w="8100" w:type="dxa"/>
          </w:tcPr>
          <w:p w14:paraId="5DBC9671" w14:textId="77777777" w:rsidR="009A330E" w:rsidRPr="00641344" w:rsidRDefault="00B12362" w:rsidP="009902D4">
            <w:pPr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80095334"/>
                <w:placeholder>
                  <w:docPart w:val="FA24868C88014B2D93CB23D7EDBE2924"/>
                </w:placeholder>
                <w:showingPlcHdr/>
              </w:sdtPr>
              <w:sdtEndPr/>
              <w:sdtContent>
                <w:r w:rsidR="009A330E" w:rsidRPr="00A27F0E">
                  <w:rPr>
                    <w:rStyle w:val="PlaceholderText"/>
                    <w:rFonts w:ascii="Calibri" w:hAnsi="Calibri"/>
                  </w:rPr>
                  <w:t>Click or tap here to enter description of the proposed module.</w:t>
                </w:r>
              </w:sdtContent>
            </w:sdt>
          </w:p>
        </w:tc>
      </w:tr>
      <w:tr w:rsidR="009A330E" w:rsidRPr="00641344" w14:paraId="1F838639" w14:textId="77777777" w:rsidTr="009902D4">
        <w:tc>
          <w:tcPr>
            <w:tcW w:w="2700" w:type="dxa"/>
          </w:tcPr>
          <w:p w14:paraId="219CA6AE" w14:textId="77777777" w:rsidR="009A330E" w:rsidRPr="00641344" w:rsidRDefault="009A330E" w:rsidP="009902D4">
            <w:pPr>
              <w:rPr>
                <w:rFonts w:ascii="Calibri" w:hAnsi="Calibri"/>
                <w:color w:val="3476B1" w:themeColor="accent2" w:themeShade="BF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Rationale</w:t>
            </w:r>
          </w:p>
        </w:tc>
        <w:tc>
          <w:tcPr>
            <w:tcW w:w="8100" w:type="dxa"/>
          </w:tcPr>
          <w:p w14:paraId="11B31D9B" w14:textId="77777777" w:rsidR="009A330E" w:rsidRPr="00641344" w:rsidRDefault="00B12362" w:rsidP="009902D4">
            <w:pPr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765836713"/>
                <w:placeholder>
                  <w:docPart w:val="7759DD6861734F2DB2881F181922C713"/>
                </w:placeholder>
                <w:showingPlcHdr/>
              </w:sdtPr>
              <w:sdtEndPr/>
              <w:sdtContent>
                <w:r w:rsidR="009A330E" w:rsidRPr="006409B0">
                  <w:rPr>
                    <w:rStyle w:val="PlaceholderText"/>
                    <w:rFonts w:ascii="Calibri" w:hAnsi="Calibri"/>
                  </w:rPr>
                  <w:t>Click or tap here to enter the rationale for the inclusion of this module.</w:t>
                </w:r>
              </w:sdtContent>
            </w:sdt>
          </w:p>
        </w:tc>
      </w:tr>
      <w:tr w:rsidR="009A330E" w:rsidRPr="00641344" w14:paraId="239F1F4C" w14:textId="77777777" w:rsidTr="009902D4">
        <w:tc>
          <w:tcPr>
            <w:tcW w:w="2700" w:type="dxa"/>
          </w:tcPr>
          <w:p w14:paraId="13C0F40E" w14:textId="77777777" w:rsidR="009A330E" w:rsidRPr="00641344" w:rsidRDefault="009A330E" w:rsidP="009902D4">
            <w:pPr>
              <w:rPr>
                <w:rFonts w:ascii="Calibri" w:hAnsi="Calibri"/>
                <w:color w:val="3476B1" w:themeColor="accent2" w:themeShade="BF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Program Goal(s)</w:t>
            </w:r>
          </w:p>
        </w:tc>
        <w:tc>
          <w:tcPr>
            <w:tcW w:w="8100" w:type="dxa"/>
          </w:tcPr>
          <w:p w14:paraId="6C5F6B2A" w14:textId="4F6FD577" w:rsidR="009A330E" w:rsidRPr="00641344" w:rsidRDefault="00B12362" w:rsidP="009902D4">
            <w:pPr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06551214"/>
                <w:placeholder>
                  <w:docPart w:val="1214FFBD68C94509AA8437007D2B050D"/>
                </w:placeholder>
                <w:showingPlcHdr/>
              </w:sdtPr>
              <w:sdtEndPr/>
              <w:sdtContent>
                <w:r w:rsidR="009A330E" w:rsidRPr="006409B0">
                  <w:rPr>
                    <w:rStyle w:val="PlaceholderText"/>
                    <w:rFonts w:ascii="Calibri" w:hAnsi="Calibri"/>
                  </w:rPr>
                  <w:t>Click or tap here to enter pr</w:t>
                </w:r>
                <w:r w:rsidR="005E0898">
                  <w:rPr>
                    <w:rStyle w:val="PlaceholderText"/>
                    <w:rFonts w:ascii="Calibri" w:hAnsi="Calibri"/>
                  </w:rPr>
                  <w:t xml:space="preserve">ogram goal(s) </w:t>
                </w:r>
                <w:r w:rsidR="009A330E" w:rsidRPr="006409B0">
                  <w:rPr>
                    <w:rStyle w:val="PlaceholderText"/>
                    <w:rFonts w:ascii="Calibri" w:hAnsi="Calibri"/>
                  </w:rPr>
                  <w:t>aligned with the module.</w:t>
                </w:r>
              </w:sdtContent>
            </w:sdt>
          </w:p>
        </w:tc>
      </w:tr>
      <w:tr w:rsidR="009A330E" w:rsidRPr="00641344" w14:paraId="59D96579" w14:textId="77777777" w:rsidTr="009902D4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2A8075F6" w14:textId="77777777" w:rsidR="009A330E" w:rsidRPr="00641344" w:rsidRDefault="009A330E" w:rsidP="009902D4">
            <w:pPr>
              <w:pStyle w:val="Heading3"/>
              <w:rPr>
                <w:rFonts w:ascii="Calibri" w:hAnsi="Calibri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AOTA FPLO</w:t>
            </w:r>
          </w:p>
        </w:tc>
        <w:tc>
          <w:tcPr>
            <w:tcW w:w="8100" w:type="dxa"/>
          </w:tcPr>
          <w:p w14:paraId="1D3A1F8F" w14:textId="41EA2A91" w:rsidR="009A330E" w:rsidRPr="00641344" w:rsidRDefault="009A330E" w:rsidP="009902D4">
            <w:pPr>
              <w:pStyle w:val="Heading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auto"/>
              </w:rPr>
            </w:pPr>
          </w:p>
        </w:tc>
      </w:tr>
      <w:tr w:rsidR="009445EB" w:rsidRPr="00641344" w14:paraId="7DE4BC90" w14:textId="77777777" w:rsidTr="009445EB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0416B977" w14:textId="77777777" w:rsidR="009445EB" w:rsidRPr="00641344" w:rsidRDefault="009B527B" w:rsidP="00996859">
            <w:pPr>
              <w:pStyle w:val="Heading3"/>
              <w:rPr>
                <w:rFonts w:ascii="Calibri" w:hAnsi="Calibri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Schedule of Delivery</w:t>
            </w:r>
          </w:p>
        </w:tc>
        <w:tc>
          <w:tcPr>
            <w:tcW w:w="8100" w:type="dxa"/>
          </w:tcPr>
          <w:p w14:paraId="76D5A9EC" w14:textId="3B5E2430" w:rsidR="009445EB" w:rsidRPr="00641344" w:rsidRDefault="00B12362" w:rsidP="00A27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154406911"/>
                <w:placeholder>
                  <w:docPart w:val="D3287EF284424E44A390325A1BDEA6B8"/>
                </w:placeholder>
                <w:showingPlcHdr/>
              </w:sdtPr>
              <w:sdtEndPr/>
              <w:sdtContent>
                <w:r w:rsidR="00A27F0E" w:rsidRPr="00A27F0E">
                  <w:rPr>
                    <w:rStyle w:val="PlaceholderText"/>
                    <w:rFonts w:ascii="Calibri" w:hAnsi="Calibri"/>
                  </w:rPr>
                  <w:t>Click or tap here to enter placement in program timeline and duration.</w:t>
                </w:r>
              </w:sdtContent>
            </w:sdt>
          </w:p>
        </w:tc>
      </w:tr>
      <w:tr w:rsidR="009445EB" w:rsidRPr="00641344" w14:paraId="33F99CB5" w14:textId="77777777" w:rsidTr="009445EB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4B22EE00" w14:textId="77777777" w:rsidR="009445EB" w:rsidRPr="00641344" w:rsidRDefault="009445EB" w:rsidP="00996859">
            <w:pPr>
              <w:pStyle w:val="Heading3"/>
              <w:rPr>
                <w:rFonts w:ascii="Calibri" w:hAnsi="Calibri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Program Hours</w:t>
            </w:r>
          </w:p>
        </w:tc>
        <w:tc>
          <w:tcPr>
            <w:tcW w:w="8100" w:type="dxa"/>
          </w:tcPr>
          <w:p w14:paraId="1611626D" w14:textId="77777777" w:rsidR="009445EB" w:rsidRPr="00641344" w:rsidRDefault="00B12362" w:rsidP="00A27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453297582"/>
                <w:placeholder>
                  <w:docPart w:val="7F90642A5E0B4611A89E1E80505D2596"/>
                </w:placeholder>
                <w:showingPlcHdr/>
              </w:sdtPr>
              <w:sdtEndPr/>
              <w:sdtContent>
                <w:r w:rsidR="00A27F0E" w:rsidRPr="00A27F0E">
                  <w:rPr>
                    <w:rStyle w:val="PlaceholderText"/>
                    <w:rFonts w:ascii="Calibri" w:hAnsi="Calibri"/>
                  </w:rPr>
                  <w:t>Click or tap here to enter # of scheduled program hours for module.</w:t>
                </w:r>
              </w:sdtContent>
            </w:sdt>
          </w:p>
        </w:tc>
      </w:tr>
      <w:tr w:rsidR="009445EB" w:rsidRPr="00641344" w14:paraId="15C6A1BD" w14:textId="77777777" w:rsidTr="009445EB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</w:tcPr>
          <w:p w14:paraId="09FD8C92" w14:textId="77777777" w:rsidR="009445EB" w:rsidRPr="00641344" w:rsidRDefault="009A330E" w:rsidP="009A330E">
            <w:pPr>
              <w:pStyle w:val="Heading3"/>
              <w:rPr>
                <w:rFonts w:ascii="Calibri" w:hAnsi="Calibri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Mento</w:t>
            </w:r>
            <w:r w:rsidR="009445EB" w:rsidRPr="00DB5476">
              <w:rPr>
                <w:rFonts w:ascii="Calibri" w:hAnsi="Calibri"/>
                <w:color w:val="404040" w:themeColor="text1" w:themeTint="BF"/>
              </w:rPr>
              <w:t>r</w:t>
            </w:r>
            <w:r w:rsidRPr="00DB5476">
              <w:rPr>
                <w:rFonts w:ascii="Calibri" w:hAnsi="Calibri"/>
                <w:color w:val="404040" w:themeColor="text1" w:themeTint="BF"/>
              </w:rPr>
              <w:t>(s)</w:t>
            </w:r>
            <w:r w:rsidR="009445EB" w:rsidRPr="00DB5476">
              <w:rPr>
                <w:rFonts w:ascii="Calibri" w:hAnsi="Calibri"/>
                <w:color w:val="404040" w:themeColor="text1" w:themeTint="BF"/>
              </w:rPr>
              <w:t>/</w:t>
            </w:r>
            <w:r w:rsidRPr="00DB5476">
              <w:rPr>
                <w:rFonts w:ascii="Calibri" w:hAnsi="Calibri"/>
                <w:color w:val="404040" w:themeColor="text1" w:themeTint="BF"/>
              </w:rPr>
              <w:t>Instructor(s)</w:t>
            </w:r>
          </w:p>
        </w:tc>
        <w:tc>
          <w:tcPr>
            <w:tcW w:w="8100" w:type="dxa"/>
          </w:tcPr>
          <w:p w14:paraId="5F067515" w14:textId="77777777" w:rsidR="009445EB" w:rsidRPr="00641344" w:rsidRDefault="00B12362" w:rsidP="00A27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-350568212"/>
                <w:placeholder>
                  <w:docPart w:val="FEF9F927BF1A4B16845D559D46511E53"/>
                </w:placeholder>
                <w:showingPlcHdr/>
              </w:sdtPr>
              <w:sdtEndPr/>
              <w:sdtContent>
                <w:r w:rsidR="00A27F0E" w:rsidRPr="00A27F0E">
                  <w:rPr>
                    <w:rStyle w:val="PlaceholderText"/>
                    <w:rFonts w:ascii="Calibri" w:hAnsi="Calibri"/>
                  </w:rPr>
                  <w:t>Click or tap here to enter mentor(s) and instructor(s) responsible for module delivery.</w:t>
                </w:r>
              </w:sdtContent>
            </w:sdt>
          </w:p>
        </w:tc>
      </w:tr>
    </w:tbl>
    <w:p w14:paraId="003793D9" w14:textId="77777777" w:rsidR="00ED2554" w:rsidRPr="003260CD" w:rsidRDefault="00ED2554" w:rsidP="00DB5476">
      <w:pPr>
        <w:pStyle w:val="Heading2"/>
        <w:shd w:val="clear" w:color="auto" w:fill="2EB99A"/>
        <w:rPr>
          <w:rFonts w:ascii="Calibri" w:hAnsi="Calibri"/>
          <w:color w:val="FFFFFF" w:themeColor="background1"/>
        </w:rPr>
      </w:pPr>
      <w:r w:rsidRPr="003260CD">
        <w:rPr>
          <w:rFonts w:ascii="Calibri" w:hAnsi="Calibri"/>
          <w:color w:val="FFFFFF" w:themeColor="background1"/>
        </w:rPr>
        <w:t xml:space="preserve">Module </w:t>
      </w:r>
      <w:r w:rsidR="00747E2F" w:rsidRPr="003260CD">
        <w:rPr>
          <w:rFonts w:ascii="Calibri" w:hAnsi="Calibri"/>
          <w:color w:val="FFFFFF" w:themeColor="background1"/>
        </w:rPr>
        <w:t>Delivery</w:t>
      </w:r>
    </w:p>
    <w:tbl>
      <w:tblPr>
        <w:tblStyle w:val="Report"/>
        <w:tblW w:w="5000" w:type="pct"/>
        <w:tblLayout w:type="fixed"/>
        <w:tblLook w:val="0620" w:firstRow="1" w:lastRow="0" w:firstColumn="0" w:lastColumn="0" w:noHBand="1" w:noVBand="1"/>
      </w:tblPr>
      <w:tblGrid>
        <w:gridCol w:w="2700"/>
        <w:gridCol w:w="8100"/>
      </w:tblGrid>
      <w:tr w:rsidR="005E0898" w:rsidRPr="00641344" w14:paraId="4F090EE3" w14:textId="77777777" w:rsidTr="00996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</w:tcPr>
          <w:p w14:paraId="6F2FAA8B" w14:textId="77777777" w:rsidR="005E0898" w:rsidRPr="00641344" w:rsidRDefault="005E0898" w:rsidP="00641344">
            <w:pPr>
              <w:rPr>
                <w:rFonts w:ascii="Calibri" w:hAnsi="Calibri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Content &amp; Scope</w:t>
            </w:r>
          </w:p>
        </w:tc>
        <w:tc>
          <w:tcPr>
            <w:tcW w:w="8100" w:type="dxa"/>
          </w:tcPr>
          <w:p w14:paraId="12AE97FA" w14:textId="77777777" w:rsidR="005E0898" w:rsidRDefault="00B12362" w:rsidP="006409B0">
            <w:pPr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1104845796"/>
                <w:placeholder>
                  <w:docPart w:val="2C5955D7BCDA4BBCB05E1BDBD5DE12F1"/>
                </w:placeholder>
                <w:showingPlcHdr/>
              </w:sdtPr>
              <w:sdtEndPr/>
              <w:sdtContent>
                <w:r w:rsidR="005E0898" w:rsidRPr="006409B0">
                  <w:rPr>
                    <w:rStyle w:val="PlaceholderText"/>
                    <w:rFonts w:ascii="Calibri" w:hAnsi="Calibri"/>
                  </w:rPr>
                  <w:t>Click or tap here to enter core content and scope.</w:t>
                </w:r>
              </w:sdtContent>
            </w:sdt>
          </w:p>
        </w:tc>
      </w:tr>
      <w:tr w:rsidR="00C2765E" w:rsidRPr="00641344" w14:paraId="0149D00B" w14:textId="77777777" w:rsidTr="00996859">
        <w:tc>
          <w:tcPr>
            <w:tcW w:w="2700" w:type="dxa"/>
          </w:tcPr>
          <w:p w14:paraId="298CF5BB" w14:textId="77777777" w:rsidR="00C2765E" w:rsidRPr="00641344" w:rsidRDefault="00ED23CD" w:rsidP="00641344">
            <w:pPr>
              <w:rPr>
                <w:rFonts w:ascii="Calibri" w:hAnsi="Calibri"/>
                <w:color w:val="8D4121"/>
              </w:rPr>
            </w:pPr>
            <w:r w:rsidRPr="00DB5476">
              <w:rPr>
                <w:rFonts w:ascii="Calibri" w:hAnsi="Calibri"/>
                <w:color w:val="404040" w:themeColor="text1" w:themeTint="BF"/>
              </w:rPr>
              <w:t>Instructional Strategies</w:t>
            </w:r>
          </w:p>
        </w:tc>
        <w:tc>
          <w:tcPr>
            <w:tcW w:w="8100" w:type="dxa"/>
          </w:tcPr>
          <w:p w14:paraId="1FBBC38E" w14:textId="77777777" w:rsidR="00C2765E" w:rsidRPr="00641344" w:rsidRDefault="00B12362" w:rsidP="006409B0">
            <w:pPr>
              <w:rPr>
                <w:rFonts w:ascii="Calibri" w:hAnsi="Calibri"/>
              </w:rPr>
            </w:pPr>
            <w:sdt>
              <w:sdtPr>
                <w:rPr>
                  <w:rFonts w:ascii="Calibri" w:hAnsi="Calibri"/>
                </w:rPr>
                <w:id w:val="2084186117"/>
                <w:placeholder>
                  <w:docPart w:val="78110EF1384A47C095464C3B4411ADFE"/>
                </w:placeholder>
                <w:showingPlcHdr/>
              </w:sdtPr>
              <w:sdtEndPr/>
              <w:sdtContent>
                <w:r w:rsidR="006409B0" w:rsidRPr="006409B0">
                  <w:rPr>
                    <w:rStyle w:val="PlaceholderText"/>
                    <w:rFonts w:ascii="Calibri" w:hAnsi="Calibri"/>
                  </w:rPr>
                  <w:t>Click or tap here to enter the instructional strategies.</w:t>
                </w:r>
              </w:sdtContent>
            </w:sdt>
          </w:p>
        </w:tc>
      </w:tr>
    </w:tbl>
    <w:p w14:paraId="07BEE4FB" w14:textId="77777777" w:rsidR="00571ABD" w:rsidRPr="003260CD" w:rsidRDefault="00311AD9" w:rsidP="00DB5476">
      <w:pPr>
        <w:pStyle w:val="Heading2"/>
        <w:shd w:val="clear" w:color="auto" w:fill="2EB99A"/>
        <w:rPr>
          <w:rFonts w:ascii="Calibri" w:hAnsi="Calibri"/>
          <w:color w:val="FFFFFF" w:themeColor="background1"/>
        </w:rPr>
      </w:pPr>
      <w:r w:rsidRPr="003260CD">
        <w:rPr>
          <w:rFonts w:ascii="Calibri" w:hAnsi="Calibri"/>
          <w:color w:val="FFFFFF" w:themeColor="background1"/>
        </w:rPr>
        <w:t>Module</w:t>
      </w:r>
      <w:r w:rsidR="00557FC3" w:rsidRPr="003260CD">
        <w:rPr>
          <w:rFonts w:ascii="Calibri" w:hAnsi="Calibri"/>
          <w:color w:val="FFFFFF" w:themeColor="background1"/>
        </w:rPr>
        <w:t xml:space="preserve">-Specific </w:t>
      </w:r>
      <w:r w:rsidR="00741F80" w:rsidRPr="003260CD">
        <w:rPr>
          <w:rFonts w:ascii="Calibri" w:hAnsi="Calibri"/>
          <w:color w:val="FFFFFF" w:themeColor="background1"/>
        </w:rPr>
        <w:t xml:space="preserve">Objectives and </w:t>
      </w:r>
      <w:r w:rsidR="00557FC3" w:rsidRPr="003260CD">
        <w:rPr>
          <w:rFonts w:ascii="Calibri" w:hAnsi="Calibri"/>
          <w:color w:val="FFFFFF" w:themeColor="background1"/>
        </w:rPr>
        <w:t xml:space="preserve">Aligned </w:t>
      </w:r>
      <w:r w:rsidR="00741F80" w:rsidRPr="003260CD">
        <w:rPr>
          <w:rFonts w:ascii="Calibri" w:hAnsi="Calibri"/>
          <w:color w:val="FFFFFF" w:themeColor="background1"/>
        </w:rPr>
        <w:t xml:space="preserve">Assessment </w:t>
      </w:r>
      <w:r w:rsidR="00557FC3" w:rsidRPr="003260CD">
        <w:rPr>
          <w:rFonts w:ascii="Calibri" w:hAnsi="Calibri"/>
          <w:color w:val="FFFFFF" w:themeColor="background1"/>
        </w:rPr>
        <w:t>Information</w:t>
      </w:r>
    </w:p>
    <w:tbl>
      <w:tblPr>
        <w:tblStyle w:val="Report"/>
        <w:tblW w:w="5000" w:type="pct"/>
        <w:tblLayout w:type="fixed"/>
        <w:tblLook w:val="0620" w:firstRow="1" w:lastRow="0" w:firstColumn="0" w:lastColumn="0" w:noHBand="1" w:noVBand="1"/>
        <w:tblDescription w:val="Long-term goals table"/>
      </w:tblPr>
      <w:tblGrid>
        <w:gridCol w:w="10800"/>
      </w:tblGrid>
      <w:tr w:rsidR="00FA30D4" w:rsidRPr="00641344" w14:paraId="12DE6BF1" w14:textId="77777777" w:rsidTr="008401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0" w:type="dxa"/>
          </w:tcPr>
          <w:p w14:paraId="41632064" w14:textId="77777777" w:rsidR="00FA30D4" w:rsidRPr="00641344" w:rsidRDefault="00B12362" w:rsidP="00557FC3">
            <w:pPr>
              <w:pStyle w:val="ListParagraph"/>
              <w:numPr>
                <w:ilvl w:val="0"/>
                <w:numId w:val="13"/>
              </w:numPr>
            </w:pPr>
            <w:sdt>
              <w:sdtPr>
                <w:id w:val="-671642135"/>
                <w:placeholder>
                  <w:docPart w:val="395931CA925246CDA6FA05FFA219D776"/>
                </w:placeholder>
                <w:showingPlcHdr/>
              </w:sdtPr>
              <w:sdtEndPr/>
              <w:sdtContent>
                <w:r w:rsidR="005E0898" w:rsidRPr="005E0898">
                  <w:rPr>
                    <w:rStyle w:val="PlaceholderText"/>
                  </w:rPr>
                  <w:t xml:space="preserve">Click or tap here to enter </w:t>
                </w:r>
                <w:r w:rsidR="00557FC3">
                  <w:rPr>
                    <w:rStyle w:val="PlaceholderText"/>
                  </w:rPr>
                  <w:t>objective</w:t>
                </w:r>
                <w:r w:rsidR="005E0898" w:rsidRPr="005E0898">
                  <w:rPr>
                    <w:rStyle w:val="PlaceholderText"/>
                  </w:rPr>
                  <w:t xml:space="preserve"> 1.</w:t>
                </w:r>
              </w:sdtContent>
            </w:sdt>
          </w:p>
        </w:tc>
      </w:tr>
      <w:tr w:rsidR="00FA30D4" w:rsidRPr="00641344" w14:paraId="18480D80" w14:textId="77777777" w:rsidTr="00824B3B">
        <w:tc>
          <w:tcPr>
            <w:tcW w:w="10800" w:type="dxa"/>
          </w:tcPr>
          <w:p w14:paraId="79DFC2FB" w14:textId="77777777" w:rsidR="00FA30D4" w:rsidRPr="00641344" w:rsidRDefault="00B12362" w:rsidP="00557FC3">
            <w:pPr>
              <w:pStyle w:val="ListParagraph"/>
              <w:numPr>
                <w:ilvl w:val="0"/>
                <w:numId w:val="13"/>
              </w:numPr>
            </w:pPr>
            <w:sdt>
              <w:sdtPr>
                <w:id w:val="-1748801669"/>
                <w:placeholder>
                  <w:docPart w:val="F5418B2D8EF54137A20798B04D4145AA"/>
                </w:placeholder>
                <w:showingPlcHdr/>
              </w:sdtPr>
              <w:sdtEndPr/>
              <w:sdtContent>
                <w:r w:rsidR="006409B0" w:rsidRPr="006409B0">
                  <w:rPr>
                    <w:rStyle w:val="PlaceholderText"/>
                  </w:rPr>
                  <w:t xml:space="preserve">Click or tap here to enter </w:t>
                </w:r>
                <w:r w:rsidR="00557FC3">
                  <w:rPr>
                    <w:rStyle w:val="PlaceholderText"/>
                  </w:rPr>
                  <w:t>objective</w:t>
                </w:r>
                <w:r w:rsidR="006409B0" w:rsidRPr="006409B0">
                  <w:rPr>
                    <w:rStyle w:val="PlaceholderText"/>
                  </w:rPr>
                  <w:t xml:space="preserve"> 2.</w:t>
                </w:r>
              </w:sdtContent>
            </w:sdt>
          </w:p>
        </w:tc>
      </w:tr>
      <w:tr w:rsidR="00FA30D4" w:rsidRPr="00641344" w14:paraId="254446E9" w14:textId="77777777" w:rsidTr="00364B63">
        <w:tc>
          <w:tcPr>
            <w:tcW w:w="10800" w:type="dxa"/>
          </w:tcPr>
          <w:p w14:paraId="1F3A93C9" w14:textId="77777777" w:rsidR="00FA30D4" w:rsidRPr="00641344" w:rsidRDefault="00B12362" w:rsidP="00557FC3">
            <w:pPr>
              <w:pStyle w:val="ListParagraph"/>
              <w:numPr>
                <w:ilvl w:val="0"/>
                <w:numId w:val="13"/>
              </w:numPr>
            </w:pPr>
            <w:sdt>
              <w:sdtPr>
                <w:id w:val="1242836209"/>
                <w:placeholder>
                  <w:docPart w:val="DCA65624739B4D72B2EA45661A8EE2E6"/>
                </w:placeholder>
                <w:showingPlcHdr/>
              </w:sdtPr>
              <w:sdtEndPr/>
              <w:sdtContent>
                <w:r w:rsidR="006409B0" w:rsidRPr="006409B0">
                  <w:rPr>
                    <w:rStyle w:val="PlaceholderText"/>
                  </w:rPr>
                  <w:t xml:space="preserve">Click or tap here to enter </w:t>
                </w:r>
                <w:r w:rsidR="00557FC3">
                  <w:rPr>
                    <w:rStyle w:val="PlaceholderText"/>
                  </w:rPr>
                  <w:t>objective</w:t>
                </w:r>
                <w:r w:rsidR="006409B0" w:rsidRPr="006409B0">
                  <w:rPr>
                    <w:rStyle w:val="PlaceholderText"/>
                  </w:rPr>
                  <w:t xml:space="preserve"> 3.</w:t>
                </w:r>
              </w:sdtContent>
            </w:sdt>
          </w:p>
        </w:tc>
      </w:tr>
    </w:tbl>
    <w:p w14:paraId="476117A9" w14:textId="77777777" w:rsidR="00571ABD" w:rsidRPr="003260CD" w:rsidRDefault="00F47E3D" w:rsidP="00DB5476">
      <w:pPr>
        <w:pStyle w:val="Heading2"/>
        <w:shd w:val="clear" w:color="auto" w:fill="2EB99A"/>
        <w:rPr>
          <w:rFonts w:ascii="Calibri" w:hAnsi="Calibri"/>
          <w:color w:val="FFFFFF" w:themeColor="background1"/>
        </w:rPr>
      </w:pPr>
      <w:r w:rsidRPr="003260CD">
        <w:rPr>
          <w:rFonts w:ascii="Calibri" w:hAnsi="Calibri"/>
          <w:color w:val="FFFFFF" w:themeColor="background1"/>
        </w:rPr>
        <w:t>Required Readings</w:t>
      </w:r>
      <w:r w:rsidR="00943FBF" w:rsidRPr="003260CD">
        <w:rPr>
          <w:rFonts w:ascii="Calibri" w:hAnsi="Calibri"/>
          <w:color w:val="FFFFFF" w:themeColor="background1"/>
        </w:rPr>
        <w:t>/Materials/Resources</w:t>
      </w:r>
    </w:p>
    <w:p w14:paraId="72D57F04" w14:textId="77777777" w:rsidR="003E5D20" w:rsidRPr="00641344" w:rsidRDefault="00B12362" w:rsidP="003E5D20">
      <w:pPr>
        <w:rPr>
          <w:rFonts w:ascii="Calibri" w:hAnsi="Calibri"/>
        </w:rPr>
      </w:pPr>
      <w:sdt>
        <w:sdtPr>
          <w:rPr>
            <w:rFonts w:ascii="Calibri" w:hAnsi="Calibri"/>
          </w:rPr>
          <w:id w:val="2140451331"/>
          <w:placeholder>
            <w:docPart w:val="3C9C65F63A2047448A42D46BAB651F5C"/>
          </w:placeholder>
          <w:showingPlcHdr/>
        </w:sdtPr>
        <w:sdtEndPr/>
        <w:sdtContent>
          <w:r w:rsidR="006409B0" w:rsidRPr="006409B0">
            <w:rPr>
              <w:rStyle w:val="PlaceholderText"/>
              <w:rFonts w:ascii="Calibri" w:hAnsi="Calibri"/>
            </w:rPr>
            <w:t>Click or tap here to enter required reading, materials or resouces.</w:t>
          </w:r>
        </w:sdtContent>
      </w:sdt>
    </w:p>
    <w:p w14:paraId="0376A761" w14:textId="77777777" w:rsidR="00F47E3D" w:rsidRPr="003260CD" w:rsidRDefault="00F47E3D" w:rsidP="00DB5476">
      <w:pPr>
        <w:pStyle w:val="Heading2"/>
        <w:shd w:val="clear" w:color="auto" w:fill="2EB99A"/>
        <w:rPr>
          <w:rFonts w:ascii="Calibri" w:hAnsi="Calibri"/>
          <w:color w:val="FFFFFF" w:themeColor="background1"/>
        </w:rPr>
      </w:pPr>
      <w:r w:rsidRPr="003260CD">
        <w:rPr>
          <w:rFonts w:ascii="Calibri" w:hAnsi="Calibri"/>
          <w:color w:val="FFFFFF" w:themeColor="background1"/>
        </w:rPr>
        <w:t>Supplemental Readings</w:t>
      </w:r>
      <w:r w:rsidR="00943FBF" w:rsidRPr="003260CD">
        <w:rPr>
          <w:rFonts w:ascii="Calibri" w:hAnsi="Calibri"/>
          <w:color w:val="FFFFFF" w:themeColor="background1"/>
        </w:rPr>
        <w:t>/Materials/Resources</w:t>
      </w:r>
    </w:p>
    <w:p w14:paraId="79FFEF81" w14:textId="77777777" w:rsidR="00F47E3D" w:rsidRPr="00641344" w:rsidRDefault="00B12362" w:rsidP="00F47E3D">
      <w:pPr>
        <w:rPr>
          <w:rFonts w:ascii="Calibri" w:hAnsi="Calibri"/>
        </w:rPr>
      </w:pPr>
      <w:sdt>
        <w:sdtPr>
          <w:rPr>
            <w:rFonts w:ascii="Calibri" w:hAnsi="Calibri"/>
          </w:rPr>
          <w:id w:val="1601843512"/>
          <w:placeholder>
            <w:docPart w:val="4BAA5D4E62EE430FB0B6D2BE81FBBE40"/>
          </w:placeholder>
          <w:showingPlcHdr/>
        </w:sdtPr>
        <w:sdtEndPr/>
        <w:sdtContent>
          <w:r w:rsidR="006409B0" w:rsidRPr="006409B0">
            <w:rPr>
              <w:rStyle w:val="PlaceholderText"/>
              <w:rFonts w:ascii="Calibri" w:hAnsi="Calibri"/>
            </w:rPr>
            <w:t>Click or tap here to enter supplemental readings, materials or resources.</w:t>
          </w:r>
        </w:sdtContent>
      </w:sdt>
    </w:p>
    <w:p w14:paraId="6A941BB3" w14:textId="77777777" w:rsidR="005E0898" w:rsidRPr="003260CD" w:rsidRDefault="005E0898" w:rsidP="00DB5476">
      <w:pPr>
        <w:pStyle w:val="Heading2"/>
        <w:shd w:val="clear" w:color="auto" w:fill="2EB99A"/>
        <w:rPr>
          <w:rFonts w:ascii="Calibri" w:hAnsi="Calibri"/>
          <w:color w:val="FFFFFF" w:themeColor="background1"/>
        </w:rPr>
      </w:pPr>
      <w:r w:rsidRPr="003260CD">
        <w:rPr>
          <w:rFonts w:ascii="Calibri" w:hAnsi="Calibri"/>
          <w:color w:val="FFFFFF" w:themeColor="background1"/>
        </w:rPr>
        <w:t>Experiential Learning Activities</w:t>
      </w:r>
    </w:p>
    <w:p w14:paraId="4EF79B56" w14:textId="77777777" w:rsidR="005E0898" w:rsidRPr="00641344" w:rsidRDefault="00B12362" w:rsidP="005E0898">
      <w:pPr>
        <w:rPr>
          <w:rFonts w:ascii="Calibri" w:hAnsi="Calibri"/>
        </w:rPr>
      </w:pPr>
      <w:sdt>
        <w:sdtPr>
          <w:rPr>
            <w:rFonts w:ascii="Calibri" w:hAnsi="Calibri"/>
          </w:rPr>
          <w:id w:val="972101040"/>
          <w:placeholder>
            <w:docPart w:val="4526C9B5E969445C86AC852318A00613"/>
          </w:placeholder>
          <w:showingPlcHdr/>
        </w:sdtPr>
        <w:sdtEndPr/>
        <w:sdtContent>
          <w:r w:rsidR="005E0898" w:rsidRPr="003C6FE2">
            <w:rPr>
              <w:rStyle w:val="PlaceholderText"/>
              <w:rFonts w:ascii="Calibri" w:hAnsi="Calibri"/>
            </w:rPr>
            <w:t xml:space="preserve">Click or tap here to enter </w:t>
          </w:r>
          <w:r w:rsidR="00747E2F">
            <w:rPr>
              <w:rStyle w:val="PlaceholderText"/>
              <w:rFonts w:ascii="Calibri" w:hAnsi="Calibri"/>
            </w:rPr>
            <w:t>any experiential learning activities</w:t>
          </w:r>
          <w:r w:rsidR="005E0898" w:rsidRPr="003C6FE2">
            <w:rPr>
              <w:rStyle w:val="PlaceholderText"/>
              <w:rFonts w:ascii="Calibri" w:hAnsi="Calibri"/>
            </w:rPr>
            <w:t xml:space="preserve"> aligned with this module.</w:t>
          </w:r>
        </w:sdtContent>
      </w:sdt>
    </w:p>
    <w:p w14:paraId="0C0F0F02" w14:textId="77777777" w:rsidR="00943FBF" w:rsidRPr="003260CD" w:rsidRDefault="00747E2F" w:rsidP="00DB5476">
      <w:pPr>
        <w:pStyle w:val="Heading2"/>
        <w:shd w:val="clear" w:color="auto" w:fill="2EB99A"/>
        <w:rPr>
          <w:rFonts w:ascii="Calibri" w:hAnsi="Calibri"/>
          <w:color w:val="FFFFFF" w:themeColor="background1"/>
        </w:rPr>
      </w:pPr>
      <w:r w:rsidRPr="003260CD">
        <w:rPr>
          <w:rFonts w:ascii="Calibri" w:hAnsi="Calibri"/>
          <w:color w:val="FFFFFF" w:themeColor="background1"/>
        </w:rPr>
        <w:t>Clinical Caseload</w:t>
      </w:r>
    </w:p>
    <w:p w14:paraId="38BF6E42" w14:textId="77777777" w:rsidR="000C3800" w:rsidRPr="003260CD" w:rsidRDefault="00B12362" w:rsidP="003260CD">
      <w:pPr>
        <w:rPr>
          <w:rFonts w:ascii="Calibri" w:hAnsi="Calibri"/>
        </w:rPr>
      </w:pPr>
      <w:sdt>
        <w:sdtPr>
          <w:rPr>
            <w:rFonts w:ascii="Calibri" w:hAnsi="Calibri"/>
          </w:rPr>
          <w:id w:val="539252326"/>
          <w:placeholder>
            <w:docPart w:val="282641FDCE6546A3A595DFA14967704D"/>
          </w:placeholder>
          <w:showingPlcHdr/>
        </w:sdtPr>
        <w:sdtEndPr/>
        <w:sdtContent>
          <w:r w:rsidR="006409B0" w:rsidRPr="003C6FE2">
            <w:rPr>
              <w:rStyle w:val="PlaceholderText"/>
              <w:rFonts w:ascii="Calibri" w:hAnsi="Calibri"/>
            </w:rPr>
            <w:t xml:space="preserve">Click or tap here to enter </w:t>
          </w:r>
          <w:r w:rsidR="003C6FE2" w:rsidRPr="003C6FE2">
            <w:rPr>
              <w:rStyle w:val="PlaceholderText"/>
              <w:rFonts w:ascii="Calibri" w:hAnsi="Calibri"/>
            </w:rPr>
            <w:t>intended caseload assignments aligned with this module.</w:t>
          </w:r>
        </w:sdtContent>
      </w:sdt>
    </w:p>
    <w:sectPr w:rsidR="000C3800" w:rsidRPr="003260CD" w:rsidSect="002E530A"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590EC" w14:textId="77777777" w:rsidR="00F12656" w:rsidRDefault="00F12656">
      <w:r>
        <w:separator/>
      </w:r>
    </w:p>
  </w:endnote>
  <w:endnote w:type="continuationSeparator" w:id="0">
    <w:p w14:paraId="61DC827B" w14:textId="77777777" w:rsidR="00F12656" w:rsidRDefault="00F12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1BDB1" w14:textId="77777777" w:rsidR="00571ABD" w:rsidRPr="003260CD" w:rsidRDefault="000F739B">
    <w:pPr>
      <w:pStyle w:val="Footer"/>
      <w:rPr>
        <w:rFonts w:ascii="Calibri" w:hAnsi="Calibri"/>
      </w:rPr>
    </w:pPr>
    <w:r w:rsidRPr="003260CD">
      <w:rPr>
        <w:rFonts w:ascii="Calibri" w:hAnsi="Calibri"/>
      </w:rPr>
      <w:t xml:space="preserve">Page | </w:t>
    </w:r>
    <w:r w:rsidRPr="003260CD">
      <w:rPr>
        <w:rFonts w:ascii="Calibri" w:hAnsi="Calibri"/>
      </w:rPr>
      <w:fldChar w:fldCharType="begin"/>
    </w:r>
    <w:r w:rsidRPr="003260CD">
      <w:rPr>
        <w:rFonts w:ascii="Calibri" w:hAnsi="Calibri"/>
      </w:rPr>
      <w:instrText xml:space="preserve"> PAGE   \* MERGEFORMAT </w:instrText>
    </w:r>
    <w:r w:rsidRPr="003260CD">
      <w:rPr>
        <w:rFonts w:ascii="Calibri" w:hAnsi="Calibri"/>
      </w:rPr>
      <w:fldChar w:fldCharType="separate"/>
    </w:r>
    <w:r w:rsidR="00DB5476">
      <w:rPr>
        <w:rFonts w:ascii="Calibri" w:hAnsi="Calibri"/>
        <w:noProof/>
      </w:rPr>
      <w:t>2</w:t>
    </w:r>
    <w:r w:rsidRPr="003260CD">
      <w:rPr>
        <w:rFonts w:ascii="Calibri" w:hAnsi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Cs w:val="22"/>
      </w:rPr>
      <w:id w:val="-189688961"/>
      <w:docPartObj>
        <w:docPartGallery w:val="Page Numbers (Bottom of Page)"/>
        <w:docPartUnique/>
      </w:docPartObj>
    </w:sdtPr>
    <w:sdtEndPr/>
    <w:sdtContent>
      <w:sdt>
        <w:sdtPr>
          <w:rPr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4E4E46" w14:textId="77777777" w:rsidR="00EC62DD" w:rsidRPr="002E530A" w:rsidRDefault="00EC62DD">
            <w:pPr>
              <w:pStyle w:val="Footer"/>
              <w:rPr>
                <w:szCs w:val="22"/>
              </w:rPr>
            </w:pPr>
            <w:r w:rsidRPr="00DB5476">
              <w:rPr>
                <w:rFonts w:ascii="Calibri" w:hAnsi="Calibri"/>
                <w:color w:val="404040" w:themeColor="text1" w:themeTint="BF"/>
                <w:szCs w:val="22"/>
              </w:rPr>
              <w:t xml:space="preserve">Page </w:t>
            </w:r>
            <w:r w:rsidRPr="00DB5476">
              <w:rPr>
                <w:rFonts w:ascii="Calibri" w:hAnsi="Calibri"/>
                <w:b/>
                <w:bCs/>
                <w:color w:val="404040" w:themeColor="text1" w:themeTint="BF"/>
                <w:szCs w:val="22"/>
              </w:rPr>
              <w:fldChar w:fldCharType="begin"/>
            </w:r>
            <w:r w:rsidRPr="00DB5476">
              <w:rPr>
                <w:rFonts w:ascii="Calibri" w:hAnsi="Calibri"/>
                <w:b/>
                <w:bCs/>
                <w:color w:val="404040" w:themeColor="text1" w:themeTint="BF"/>
                <w:szCs w:val="22"/>
              </w:rPr>
              <w:instrText xml:space="preserve"> PAGE </w:instrText>
            </w:r>
            <w:r w:rsidRPr="00DB5476">
              <w:rPr>
                <w:rFonts w:ascii="Calibri" w:hAnsi="Calibri"/>
                <w:b/>
                <w:bCs/>
                <w:color w:val="404040" w:themeColor="text1" w:themeTint="BF"/>
                <w:szCs w:val="22"/>
              </w:rPr>
              <w:fldChar w:fldCharType="separate"/>
            </w:r>
            <w:r w:rsidR="000D72B1">
              <w:rPr>
                <w:rFonts w:ascii="Calibri" w:hAnsi="Calibri"/>
                <w:b/>
                <w:bCs/>
                <w:noProof/>
                <w:color w:val="404040" w:themeColor="text1" w:themeTint="BF"/>
                <w:szCs w:val="22"/>
              </w:rPr>
              <w:t>1</w:t>
            </w:r>
            <w:r w:rsidRPr="00DB5476">
              <w:rPr>
                <w:rFonts w:ascii="Calibri" w:hAnsi="Calibri"/>
                <w:b/>
                <w:bCs/>
                <w:color w:val="404040" w:themeColor="text1" w:themeTint="BF"/>
                <w:szCs w:val="22"/>
              </w:rPr>
              <w:fldChar w:fldCharType="end"/>
            </w:r>
            <w:r w:rsidRPr="00DB5476">
              <w:rPr>
                <w:rFonts w:ascii="Calibri" w:hAnsi="Calibri"/>
                <w:color w:val="404040" w:themeColor="text1" w:themeTint="BF"/>
                <w:szCs w:val="22"/>
              </w:rPr>
              <w:t xml:space="preserve"> of </w:t>
            </w:r>
            <w:r w:rsidRPr="00DB5476">
              <w:rPr>
                <w:rFonts w:ascii="Calibri" w:hAnsi="Calibri"/>
                <w:b/>
                <w:bCs/>
                <w:color w:val="404040" w:themeColor="text1" w:themeTint="BF"/>
                <w:szCs w:val="22"/>
              </w:rPr>
              <w:fldChar w:fldCharType="begin"/>
            </w:r>
            <w:r w:rsidRPr="00DB5476">
              <w:rPr>
                <w:rFonts w:ascii="Calibri" w:hAnsi="Calibri"/>
                <w:b/>
                <w:bCs/>
                <w:color w:val="404040" w:themeColor="text1" w:themeTint="BF"/>
                <w:szCs w:val="22"/>
              </w:rPr>
              <w:instrText xml:space="preserve"> NUMPAGES  </w:instrText>
            </w:r>
            <w:r w:rsidRPr="00DB5476">
              <w:rPr>
                <w:rFonts w:ascii="Calibri" w:hAnsi="Calibri"/>
                <w:b/>
                <w:bCs/>
                <w:color w:val="404040" w:themeColor="text1" w:themeTint="BF"/>
                <w:szCs w:val="22"/>
              </w:rPr>
              <w:fldChar w:fldCharType="separate"/>
            </w:r>
            <w:r w:rsidR="000D72B1">
              <w:rPr>
                <w:rFonts w:ascii="Calibri" w:hAnsi="Calibri"/>
                <w:b/>
                <w:bCs/>
                <w:noProof/>
                <w:color w:val="404040" w:themeColor="text1" w:themeTint="BF"/>
                <w:szCs w:val="22"/>
              </w:rPr>
              <w:t>1</w:t>
            </w:r>
            <w:r w:rsidRPr="00DB5476">
              <w:rPr>
                <w:rFonts w:ascii="Calibri" w:hAnsi="Calibri"/>
                <w:b/>
                <w:bCs/>
                <w:color w:val="404040" w:themeColor="text1" w:themeTint="BF"/>
                <w:szCs w:val="22"/>
              </w:rPr>
              <w:fldChar w:fldCharType="end"/>
            </w:r>
          </w:p>
        </w:sdtContent>
      </w:sdt>
    </w:sdtContent>
  </w:sdt>
  <w:p w14:paraId="121DBB0F" w14:textId="77777777" w:rsidR="007215B6" w:rsidRDefault="007215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8ADFC" w14:textId="77777777" w:rsidR="00F12656" w:rsidRDefault="00F12656">
      <w:r>
        <w:separator/>
      </w:r>
    </w:p>
  </w:footnote>
  <w:footnote w:type="continuationSeparator" w:id="0">
    <w:p w14:paraId="18133D1B" w14:textId="77777777" w:rsidR="00F12656" w:rsidRDefault="00F12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89EED" w14:textId="77777777" w:rsidR="003260CD" w:rsidRDefault="003260CD" w:rsidP="00095C8C">
    <w:pPr>
      <w:pStyle w:val="Companyname"/>
      <w:tabs>
        <w:tab w:val="left" w:pos="2865"/>
      </w:tabs>
      <w:rPr>
        <w:rFonts w:ascii="Calibri" w:hAnsi="Calibri"/>
      </w:rPr>
    </w:pPr>
    <w:r w:rsidRPr="00641344">
      <w:rPr>
        <w:rFonts w:ascii="Calibri" w:hAnsi="Calibri"/>
        <w:noProof/>
        <w:lang w:eastAsia="en-US"/>
      </w:rPr>
      <w:drawing>
        <wp:anchor distT="0" distB="0" distL="114300" distR="114300" simplePos="0" relativeHeight="251659264" behindDoc="0" locked="0" layoutInCell="1" allowOverlap="1" wp14:anchorId="391E9526" wp14:editId="654CA320">
          <wp:simplePos x="0" y="0"/>
          <wp:positionH relativeFrom="margin">
            <wp:align>center</wp:align>
          </wp:positionH>
          <wp:positionV relativeFrom="margin">
            <wp:posOffset>-1177925</wp:posOffset>
          </wp:positionV>
          <wp:extent cx="2642616" cy="713232"/>
          <wp:effectExtent l="0" t="0" r="571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llowship-Program-WEB-SLOGAN_t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616" cy="713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45CBE1" w14:textId="77777777" w:rsidR="00592F02" w:rsidRDefault="00592F02" w:rsidP="00592F02"/>
  <w:p w14:paraId="36AB5227" w14:textId="77777777" w:rsidR="00592F02" w:rsidRDefault="00592F02" w:rsidP="00592F02"/>
  <w:p w14:paraId="657B6CB8" w14:textId="77777777" w:rsidR="000D72B1" w:rsidRPr="000D72B1" w:rsidRDefault="000D72B1" w:rsidP="000D72B1"/>
  <w:p w14:paraId="4B06C4C8" w14:textId="77777777" w:rsidR="00B070E2" w:rsidRPr="003260CD" w:rsidRDefault="00132FDB" w:rsidP="00437D03">
    <w:pPr>
      <w:pStyle w:val="Heading1"/>
      <w:spacing w:before="120" w:after="120"/>
      <w:jc w:val="center"/>
      <w:rPr>
        <w:rFonts w:ascii="Tahoma" w:hAnsi="Tahoma" w:cs="Tahoma"/>
        <w:sz w:val="28"/>
        <w:szCs w:val="28"/>
      </w:rPr>
    </w:pPr>
    <w:r w:rsidRPr="003260CD">
      <w:rPr>
        <w:rFonts w:ascii="Tahoma" w:hAnsi="Tahoma" w:cs="Tahoma"/>
        <w:sz w:val="28"/>
        <w:szCs w:val="28"/>
      </w:rPr>
      <w:t>Fellowship</w:t>
    </w:r>
    <w:r w:rsidR="00CB7680" w:rsidRPr="003260CD">
      <w:rPr>
        <w:rFonts w:ascii="Tahoma" w:hAnsi="Tahoma" w:cs="Tahoma"/>
        <w:sz w:val="28"/>
        <w:szCs w:val="28"/>
      </w:rPr>
      <w:t xml:space="preserve"> program</w:t>
    </w:r>
    <w:r w:rsidRPr="003260CD">
      <w:rPr>
        <w:rFonts w:ascii="Tahoma" w:hAnsi="Tahoma" w:cs="Tahoma"/>
        <w:sz w:val="28"/>
        <w:szCs w:val="28"/>
      </w:rPr>
      <w:t xml:space="preserve"> </w:t>
    </w:r>
    <w:r w:rsidR="00437D03" w:rsidRPr="003260CD">
      <w:rPr>
        <w:rFonts w:ascii="Tahoma" w:hAnsi="Tahoma" w:cs="Tahoma"/>
        <w:sz w:val="28"/>
        <w:szCs w:val="28"/>
      </w:rPr>
      <w:t>module</w:t>
    </w:r>
    <w:r w:rsidRPr="003260CD">
      <w:rPr>
        <w:rFonts w:ascii="Tahoma" w:hAnsi="Tahoma" w:cs="Tahoma"/>
        <w:sz w:val="28"/>
        <w:szCs w:val="28"/>
      </w:rPr>
      <w:t xml:space="preserve">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961CE2"/>
    <w:multiLevelType w:val="hybridMultilevel"/>
    <w:tmpl w:val="C2FE0858"/>
    <w:lvl w:ilvl="0" w:tplc="9838382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584584">
    <w:abstractNumId w:val="9"/>
  </w:num>
  <w:num w:numId="2" w16cid:durableId="1679039086">
    <w:abstractNumId w:val="7"/>
  </w:num>
  <w:num w:numId="3" w16cid:durableId="2076972107">
    <w:abstractNumId w:val="6"/>
  </w:num>
  <w:num w:numId="4" w16cid:durableId="1125077875">
    <w:abstractNumId w:val="5"/>
  </w:num>
  <w:num w:numId="5" w16cid:durableId="1949585687">
    <w:abstractNumId w:val="4"/>
  </w:num>
  <w:num w:numId="6" w16cid:durableId="1435249193">
    <w:abstractNumId w:val="8"/>
  </w:num>
  <w:num w:numId="7" w16cid:durableId="773402490">
    <w:abstractNumId w:val="3"/>
  </w:num>
  <w:num w:numId="8" w16cid:durableId="1799101179">
    <w:abstractNumId w:val="2"/>
  </w:num>
  <w:num w:numId="9" w16cid:durableId="222062496">
    <w:abstractNumId w:val="1"/>
  </w:num>
  <w:num w:numId="10" w16cid:durableId="1740440574">
    <w:abstractNumId w:val="0"/>
  </w:num>
  <w:num w:numId="11" w16cid:durableId="2002734740">
    <w:abstractNumId w:val="12"/>
  </w:num>
  <w:num w:numId="12" w16cid:durableId="1956785358">
    <w:abstractNumId w:val="11"/>
  </w:num>
  <w:num w:numId="13" w16cid:durableId="4486240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8B2"/>
    <w:rsid w:val="00003E29"/>
    <w:rsid w:val="000466A6"/>
    <w:rsid w:val="0005386B"/>
    <w:rsid w:val="00095C8C"/>
    <w:rsid w:val="000C3800"/>
    <w:rsid w:val="000D72B1"/>
    <w:rsid w:val="000E47D0"/>
    <w:rsid w:val="000F29D4"/>
    <w:rsid w:val="000F739B"/>
    <w:rsid w:val="00132FDB"/>
    <w:rsid w:val="00156DFB"/>
    <w:rsid w:val="001B7FE7"/>
    <w:rsid w:val="001D6F3F"/>
    <w:rsid w:val="001F039C"/>
    <w:rsid w:val="00237E27"/>
    <w:rsid w:val="00253C8C"/>
    <w:rsid w:val="00267213"/>
    <w:rsid w:val="002B07FF"/>
    <w:rsid w:val="002C6B95"/>
    <w:rsid w:val="002E530A"/>
    <w:rsid w:val="00311AD9"/>
    <w:rsid w:val="003260CD"/>
    <w:rsid w:val="003A12B5"/>
    <w:rsid w:val="003A533D"/>
    <w:rsid w:val="003B3EA6"/>
    <w:rsid w:val="003C6FE2"/>
    <w:rsid w:val="003E0640"/>
    <w:rsid w:val="003E5D20"/>
    <w:rsid w:val="00413740"/>
    <w:rsid w:val="00437D03"/>
    <w:rsid w:val="004412CB"/>
    <w:rsid w:val="0048263E"/>
    <w:rsid w:val="004835D4"/>
    <w:rsid w:val="004A1D74"/>
    <w:rsid w:val="004A4768"/>
    <w:rsid w:val="004D0129"/>
    <w:rsid w:val="00557FC3"/>
    <w:rsid w:val="0057059D"/>
    <w:rsid w:val="00571ABD"/>
    <w:rsid w:val="00592F02"/>
    <w:rsid w:val="005E0898"/>
    <w:rsid w:val="00602D15"/>
    <w:rsid w:val="006409B0"/>
    <w:rsid w:val="00641344"/>
    <w:rsid w:val="00657905"/>
    <w:rsid w:val="006736FD"/>
    <w:rsid w:val="0068098F"/>
    <w:rsid w:val="00685FEA"/>
    <w:rsid w:val="006952EB"/>
    <w:rsid w:val="0070244F"/>
    <w:rsid w:val="007033C3"/>
    <w:rsid w:val="007215B6"/>
    <w:rsid w:val="00741F80"/>
    <w:rsid w:val="00747E2F"/>
    <w:rsid w:val="00755C59"/>
    <w:rsid w:val="0075759E"/>
    <w:rsid w:val="007B7867"/>
    <w:rsid w:val="007C2A1A"/>
    <w:rsid w:val="00846E7B"/>
    <w:rsid w:val="00860BE1"/>
    <w:rsid w:val="00875DA4"/>
    <w:rsid w:val="0091126F"/>
    <w:rsid w:val="00917EAE"/>
    <w:rsid w:val="00943FBF"/>
    <w:rsid w:val="009445EB"/>
    <w:rsid w:val="00962AEC"/>
    <w:rsid w:val="00970A50"/>
    <w:rsid w:val="009A330E"/>
    <w:rsid w:val="009B527B"/>
    <w:rsid w:val="009E18B2"/>
    <w:rsid w:val="00A27F0E"/>
    <w:rsid w:val="00A346B1"/>
    <w:rsid w:val="00A553FC"/>
    <w:rsid w:val="00AE6673"/>
    <w:rsid w:val="00B070E2"/>
    <w:rsid w:val="00B109B2"/>
    <w:rsid w:val="00B10ABE"/>
    <w:rsid w:val="00B12362"/>
    <w:rsid w:val="00B512EE"/>
    <w:rsid w:val="00BA5045"/>
    <w:rsid w:val="00BD4E3A"/>
    <w:rsid w:val="00C048FB"/>
    <w:rsid w:val="00C2505B"/>
    <w:rsid w:val="00C2765E"/>
    <w:rsid w:val="00C41947"/>
    <w:rsid w:val="00C464FA"/>
    <w:rsid w:val="00CB7680"/>
    <w:rsid w:val="00D11F1F"/>
    <w:rsid w:val="00D5152B"/>
    <w:rsid w:val="00D71B9B"/>
    <w:rsid w:val="00DB5476"/>
    <w:rsid w:val="00DC4535"/>
    <w:rsid w:val="00DF725D"/>
    <w:rsid w:val="00E365B1"/>
    <w:rsid w:val="00E41177"/>
    <w:rsid w:val="00E731F7"/>
    <w:rsid w:val="00E95B33"/>
    <w:rsid w:val="00EC62DD"/>
    <w:rsid w:val="00ED23CD"/>
    <w:rsid w:val="00ED2554"/>
    <w:rsid w:val="00ED3481"/>
    <w:rsid w:val="00EF16BE"/>
    <w:rsid w:val="00F12656"/>
    <w:rsid w:val="00F47E3D"/>
    <w:rsid w:val="00FA30D4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AA634F"/>
  <w15:chartTrackingRefBased/>
  <w15:docId w15:val="{C7C39B5A-1534-4A00-8326-5AB2A409C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FA"/>
    <w:rPr>
      <w:szCs w:val="18"/>
    </w:rPr>
  </w:style>
  <w:style w:type="paragraph" w:styleId="Heading1">
    <w:name w:val="heading 1"/>
    <w:basedOn w:val="Normal"/>
    <w:next w:val="Normal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253356" w:themeColor="accent1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D5152B"/>
    <w:pPr>
      <w:shd w:val="clear" w:color="auto" w:fill="D3E5F6" w:themeFill="accent3" w:themeFillTint="33"/>
      <w:spacing w:before="240"/>
      <w:outlineLvl w:val="1"/>
    </w:pPr>
    <w:rPr>
      <w:color w:val="2E74B5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3476B1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476B1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3476B1" w:themeColor="accent2" w:themeShade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253356" w:themeColor="accent1" w:themeShade="8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253356" w:themeColor="accent1" w:themeShade="80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4A66AC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4A66AC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pPr>
      <w:spacing w:before="80" w:after="80"/>
      <w:jc w:val="right"/>
    </w:pPr>
    <w:rPr>
      <w:color w:val="297FD5" w:themeColor="accent3"/>
    </w:rPr>
  </w:style>
  <w:style w:type="character" w:customStyle="1" w:styleId="FooterChar">
    <w:name w:val="Footer Char"/>
    <w:basedOn w:val="DefaultParagraphFont"/>
    <w:link w:val="Footer"/>
    <w:uiPriority w:val="99"/>
    <w:rsid w:val="00860BE1"/>
    <w:rPr>
      <w:color w:val="297FD5" w:themeColor="accent3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8263E"/>
    <w:rPr>
      <w:rFonts w:asciiTheme="majorHAnsi" w:eastAsiaTheme="majorEastAsia" w:hAnsiTheme="majorHAnsi" w:cstheme="majorBidi"/>
      <w:i/>
      <w:iCs/>
      <w:color w:val="3476B1" w:themeColor="accent2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3476B1" w:themeColor="accent2" w:themeShade="BF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63E"/>
    <w:rPr>
      <w:rFonts w:asciiTheme="majorHAnsi" w:eastAsiaTheme="majorEastAsia" w:hAnsiTheme="majorHAnsi" w:cstheme="majorBidi"/>
      <w:b/>
      <w:bCs/>
      <w:color w:val="253356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63E"/>
    <w:rPr>
      <w:rFonts w:asciiTheme="majorHAnsi" w:eastAsiaTheme="majorEastAsia" w:hAnsiTheme="majorHAnsi" w:cstheme="majorBidi"/>
      <w:i/>
      <w:color w:val="253356" w:themeColor="accent1" w:themeShade="8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DFEBF5" w:themeColor="accent2" w:themeTint="33"/>
        <w:bottom w:val="single" w:sz="4" w:space="0" w:color="DFEBF5" w:themeColor="accent2" w:themeTint="33"/>
        <w:insideH w:val="single" w:sz="4" w:space="0" w:color="DFEBF5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6Colo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875DA4"/>
    <w:pPr>
      <w:spacing w:before="0" w:after="0"/>
    </w:pPr>
  </w:style>
  <w:style w:type="paragraph" w:customStyle="1" w:styleId="Companyname">
    <w:name w:val="Company name"/>
    <w:basedOn w:val="Normal"/>
    <w:next w:val="Normal"/>
    <w:uiPriority w:val="1"/>
    <w:qFormat/>
    <w:pPr>
      <w:spacing w:before="0" w:after="0"/>
      <w:jc w:val="center"/>
    </w:pPr>
    <w:rPr>
      <w:b/>
      <w:bCs/>
      <w:color w:val="1B1D3D" w:themeColor="text2" w:themeShade="BF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75DA4"/>
    <w:rPr>
      <w:color w:val="000000" w:themeColor="text1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02D15"/>
  </w:style>
  <w:style w:type="paragraph" w:styleId="BlockText">
    <w:name w:val="Block Text"/>
    <w:basedOn w:val="Normal"/>
    <w:uiPriority w:val="99"/>
    <w:semiHidden/>
    <w:unhideWhenUsed/>
    <w:rsid w:val="00602D15"/>
    <w:pPr>
      <w:pBdr>
        <w:top w:val="single" w:sz="2" w:space="10" w:color="4A66AC" w:themeColor="accent1"/>
        <w:left w:val="single" w:sz="2" w:space="10" w:color="4A66AC" w:themeColor="accent1"/>
        <w:bottom w:val="single" w:sz="2" w:space="10" w:color="4A66AC" w:themeColor="accent1"/>
        <w:right w:val="single" w:sz="2" w:space="10" w:color="4A66AC" w:themeColor="accent1"/>
      </w:pBdr>
      <w:ind w:left="1152" w:right="1152"/>
    </w:pPr>
    <w:rPr>
      <w:i/>
      <w:iCs/>
      <w:color w:val="4A66A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02D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2D15"/>
    <w:rPr>
      <w:color w:val="000000" w:themeColor="text1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2D15"/>
    <w:rPr>
      <w:color w:val="000000" w:themeColor="text1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02D15"/>
    <w:rPr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02D15"/>
    <w:rPr>
      <w:color w:val="000000" w:themeColor="text1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D1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D15"/>
    <w:rPr>
      <w:color w:val="000000" w:themeColor="text1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02D15"/>
    <w:rPr>
      <w:color w:val="000000" w:themeColor="text1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2D15"/>
    <w:rPr>
      <w:color w:val="000000" w:themeColor="text1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2D15"/>
    <w:rPr>
      <w:color w:val="000000" w:themeColor="text1"/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Closing">
    <w:name w:val="Closing"/>
    <w:basedOn w:val="Normal"/>
    <w:link w:val="Clos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02D15"/>
    <w:rPr>
      <w:color w:val="000000" w:themeColor="text1"/>
      <w:szCs w:val="18"/>
    </w:rPr>
  </w:style>
  <w:style w:type="table" w:styleId="ColorfulGrid">
    <w:name w:val="Colorful Grid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02D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D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D15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02D15"/>
  </w:style>
  <w:style w:type="character" w:customStyle="1" w:styleId="DateChar">
    <w:name w:val="Date Char"/>
    <w:basedOn w:val="DefaultParagraphFont"/>
    <w:link w:val="Date"/>
    <w:uiPriority w:val="99"/>
    <w:semiHidden/>
    <w:rsid w:val="00602D15"/>
    <w:rPr>
      <w:color w:val="000000" w:themeColor="text1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02D15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02D15"/>
    <w:rPr>
      <w:color w:val="000000" w:themeColor="text1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602D1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02D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D15"/>
    <w:rPr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2D15"/>
    <w:rPr>
      <w:color w:val="3EBBF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02D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2D15"/>
    <w:rPr>
      <w:color w:val="000000" w:themeColor="text1"/>
      <w:sz w:val="20"/>
      <w:szCs w:val="20"/>
    </w:rPr>
  </w:style>
  <w:style w:type="table" w:styleId="GridTable1Light-Accent2">
    <w:name w:val="Grid Table 1 Light Accent 2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602D15"/>
  </w:style>
  <w:style w:type="paragraph" w:styleId="HTMLAddress">
    <w:name w:val="HTML Address"/>
    <w:basedOn w:val="Normal"/>
    <w:link w:val="HTMLAddress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02D15"/>
    <w:rPr>
      <w:i/>
      <w:iCs/>
      <w:color w:val="000000" w:themeColor="text1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602D1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02D1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02D1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02D15"/>
    <w:rPr>
      <w:color w:val="9454C3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F039C"/>
    <w:rPr>
      <w:i/>
      <w:iCs/>
      <w:color w:val="253356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F039C"/>
    <w:pPr>
      <w:pBdr>
        <w:top w:val="single" w:sz="4" w:space="10" w:color="253356" w:themeColor="accent1" w:themeShade="80"/>
        <w:bottom w:val="single" w:sz="4" w:space="10" w:color="253356" w:themeColor="accent1" w:themeShade="80"/>
      </w:pBdr>
      <w:spacing w:before="360" w:after="360"/>
      <w:jc w:val="center"/>
    </w:pPr>
    <w:rPr>
      <w:i/>
      <w:iCs/>
      <w:color w:val="253356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F039C"/>
    <w:rPr>
      <w:i/>
      <w:iCs/>
      <w:color w:val="253356" w:themeColor="accent1" w:themeShade="80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F039C"/>
    <w:rPr>
      <w:b/>
      <w:bCs/>
      <w:caps w:val="0"/>
      <w:smallCaps/>
      <w:color w:val="253356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02D15"/>
  </w:style>
  <w:style w:type="paragraph" w:styleId="List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E0898"/>
    <w:pPr>
      <w:ind w:left="720"/>
      <w:contextualSpacing/>
    </w:pPr>
    <w:rPr>
      <w:rFonts w:ascii="Calibri" w:hAnsi="Calibri"/>
      <w:color w:val="000000" w:themeColor="text1"/>
    </w:rPr>
  </w:style>
  <w:style w:type="table" w:styleId="ListTable1Light">
    <w:name w:val="List Table 1 Light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602D1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02D1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02D1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02D1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02D1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02D1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02D1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02D1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02D1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02D1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02D1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02D1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D1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02D15"/>
    <w:rPr>
      <w:color w:val="000000" w:themeColor="text1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02D15"/>
  </w:style>
  <w:style w:type="table" w:styleId="PlainTable1">
    <w:name w:val="Plain Table 1"/>
    <w:basedOn w:val="Table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02D1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02D15"/>
    <w:rPr>
      <w:color w:val="000000" w:themeColor="text1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02D15"/>
    <w:rPr>
      <w:color w:val="000000" w:themeColor="text1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602D15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02D15"/>
  </w:style>
  <w:style w:type="paragraph" w:styleId="TOC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eport">
    <w:name w:val="Report"/>
    <w:basedOn w:val="TableNorma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3476B1" w:themeColor="accent2" w:themeShade="BF"/>
      </w:rPr>
      <w:tblPr/>
      <w:trPr>
        <w:tblHeader/>
      </w:trPr>
    </w:tblStylePr>
    <w:tblStylePr w:type="firstCol">
      <w:rPr>
        <w:b w:val="0"/>
        <w:i w:val="0"/>
        <w:color w:val="3476B1" w:themeColor="accent2" w:themeShade="BF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chette\AppData\Roaming\Microsoft\Templates\Employee%20status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B188B4BA4A477EA78AC162621E4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8DCDC-0206-45FB-8B95-828F5A544E8D}"/>
      </w:docPartPr>
      <w:docPartBody>
        <w:p w:rsidR="00F87F2D" w:rsidRDefault="00EC3E40" w:rsidP="00EC3E40">
          <w:pPr>
            <w:pStyle w:val="DCB188B4BA4A477EA78AC162621E488E13"/>
          </w:pPr>
          <w:r w:rsidRPr="00A27F0E">
            <w:rPr>
              <w:rStyle w:val="PlaceholderText"/>
              <w:rFonts w:ascii="Calibri" w:hAnsi="Calibri"/>
            </w:rPr>
            <w:t>Click or tap here to enter module topic/title.</w:t>
          </w:r>
        </w:p>
      </w:docPartBody>
    </w:docPart>
    <w:docPart>
      <w:docPartPr>
        <w:name w:val="D3287EF284424E44A390325A1BDEA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5809A-7835-47C7-B9E7-310C9F45C701}"/>
      </w:docPartPr>
      <w:docPartBody>
        <w:p w:rsidR="00F87F2D" w:rsidRDefault="00EC3E40" w:rsidP="00EC3E40">
          <w:pPr>
            <w:pStyle w:val="D3287EF284424E44A390325A1BDEA6B812"/>
          </w:pPr>
          <w:r w:rsidRPr="00A27F0E">
            <w:rPr>
              <w:rStyle w:val="PlaceholderText"/>
              <w:rFonts w:ascii="Calibri" w:hAnsi="Calibri"/>
            </w:rPr>
            <w:t>Click or tap here to enter placement in program timeline and duration.</w:t>
          </w:r>
        </w:p>
      </w:docPartBody>
    </w:docPart>
    <w:docPart>
      <w:docPartPr>
        <w:name w:val="7F90642A5E0B4611A89E1E80505D2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0CB9C-60F7-49A8-83BD-4AE1BBFD2BC4}"/>
      </w:docPartPr>
      <w:docPartBody>
        <w:p w:rsidR="00F87F2D" w:rsidRDefault="00EC3E40" w:rsidP="00EC3E40">
          <w:pPr>
            <w:pStyle w:val="7F90642A5E0B4611A89E1E80505D259612"/>
          </w:pPr>
          <w:r w:rsidRPr="00A27F0E">
            <w:rPr>
              <w:rStyle w:val="PlaceholderText"/>
              <w:rFonts w:ascii="Calibri" w:hAnsi="Calibri"/>
            </w:rPr>
            <w:t>Click or tap here to enter # of scheduled program hours for module.</w:t>
          </w:r>
        </w:p>
      </w:docPartBody>
    </w:docPart>
    <w:docPart>
      <w:docPartPr>
        <w:name w:val="FEF9F927BF1A4B16845D559D46511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574AE-E8D8-4EE2-BAA6-FA081EA5B1C0}"/>
      </w:docPartPr>
      <w:docPartBody>
        <w:p w:rsidR="00F87F2D" w:rsidRDefault="00EC3E40" w:rsidP="00EC3E40">
          <w:pPr>
            <w:pStyle w:val="FEF9F927BF1A4B16845D559D46511E5311"/>
          </w:pPr>
          <w:r w:rsidRPr="00A27F0E">
            <w:rPr>
              <w:rStyle w:val="PlaceholderText"/>
              <w:rFonts w:ascii="Calibri" w:hAnsi="Calibri"/>
            </w:rPr>
            <w:t>Click or tap here to enter mentor(s) and instructor(s) responsible for module delivery.</w:t>
          </w:r>
        </w:p>
      </w:docPartBody>
    </w:docPart>
    <w:docPart>
      <w:docPartPr>
        <w:name w:val="78110EF1384A47C095464C3B4411A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0D7D1-0251-4B18-A386-BD56C637150F}"/>
      </w:docPartPr>
      <w:docPartBody>
        <w:p w:rsidR="00F87F2D" w:rsidRDefault="00EC3E40" w:rsidP="00EC3E40">
          <w:pPr>
            <w:pStyle w:val="78110EF1384A47C095464C3B4411ADFE9"/>
          </w:pPr>
          <w:r w:rsidRPr="006409B0">
            <w:rPr>
              <w:rStyle w:val="PlaceholderText"/>
              <w:rFonts w:ascii="Calibri" w:hAnsi="Calibri"/>
            </w:rPr>
            <w:t>Click or tap here to enter the instructional strategies.</w:t>
          </w:r>
        </w:p>
      </w:docPartBody>
    </w:docPart>
    <w:docPart>
      <w:docPartPr>
        <w:name w:val="F5418B2D8EF54137A20798B04D41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687BF-F719-489C-9E7C-69443DD6B656}"/>
      </w:docPartPr>
      <w:docPartBody>
        <w:p w:rsidR="00F87F2D" w:rsidRDefault="00EC3E40" w:rsidP="00EC3E40">
          <w:pPr>
            <w:pStyle w:val="F5418B2D8EF54137A20798B04D4145AA9"/>
          </w:pPr>
          <w:r w:rsidRPr="006409B0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objective</w:t>
          </w:r>
          <w:r w:rsidRPr="006409B0">
            <w:rPr>
              <w:rStyle w:val="PlaceholderText"/>
            </w:rPr>
            <w:t xml:space="preserve"> 2.</w:t>
          </w:r>
        </w:p>
      </w:docPartBody>
    </w:docPart>
    <w:docPart>
      <w:docPartPr>
        <w:name w:val="DCA65624739B4D72B2EA45661A8EE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F9152-40EC-4EAE-B9EF-69BBF6177CBD}"/>
      </w:docPartPr>
      <w:docPartBody>
        <w:p w:rsidR="00F87F2D" w:rsidRDefault="00EC3E40" w:rsidP="00EC3E40">
          <w:pPr>
            <w:pStyle w:val="DCA65624739B4D72B2EA45661A8EE2E69"/>
          </w:pPr>
          <w:r w:rsidRPr="006409B0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objective</w:t>
          </w:r>
          <w:r w:rsidRPr="006409B0">
            <w:rPr>
              <w:rStyle w:val="PlaceholderText"/>
            </w:rPr>
            <w:t xml:space="preserve"> 3.</w:t>
          </w:r>
        </w:p>
      </w:docPartBody>
    </w:docPart>
    <w:docPart>
      <w:docPartPr>
        <w:name w:val="3C9C65F63A2047448A42D46BAB651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B408D-FC14-4D71-9F50-7E7741BB1490}"/>
      </w:docPartPr>
      <w:docPartBody>
        <w:p w:rsidR="00F87F2D" w:rsidRDefault="00EC3E40" w:rsidP="00EC3E40">
          <w:pPr>
            <w:pStyle w:val="3C9C65F63A2047448A42D46BAB651F5C9"/>
          </w:pPr>
          <w:r w:rsidRPr="006409B0">
            <w:rPr>
              <w:rStyle w:val="PlaceholderText"/>
              <w:rFonts w:ascii="Calibri" w:hAnsi="Calibri"/>
            </w:rPr>
            <w:t>Click or tap here to enter required reading, materials or resouces.</w:t>
          </w:r>
        </w:p>
      </w:docPartBody>
    </w:docPart>
    <w:docPart>
      <w:docPartPr>
        <w:name w:val="4BAA5D4E62EE430FB0B6D2BE81FBB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2C92C-9606-4B71-813F-943CFDC8ACA0}"/>
      </w:docPartPr>
      <w:docPartBody>
        <w:p w:rsidR="00F87F2D" w:rsidRDefault="00EC3E40" w:rsidP="00EC3E40">
          <w:pPr>
            <w:pStyle w:val="4BAA5D4E62EE430FB0B6D2BE81FBBE409"/>
          </w:pPr>
          <w:r w:rsidRPr="006409B0">
            <w:rPr>
              <w:rStyle w:val="PlaceholderText"/>
              <w:rFonts w:ascii="Calibri" w:hAnsi="Calibri"/>
            </w:rPr>
            <w:t>Click or tap here to enter supplemental readings, materials or resources.</w:t>
          </w:r>
        </w:p>
      </w:docPartBody>
    </w:docPart>
    <w:docPart>
      <w:docPartPr>
        <w:name w:val="282641FDCE6546A3A595DFA149677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9F215-EB55-49EB-ADD7-18D3BE425489}"/>
      </w:docPartPr>
      <w:docPartBody>
        <w:p w:rsidR="00F87F2D" w:rsidRDefault="00EC3E40" w:rsidP="00EC3E40">
          <w:pPr>
            <w:pStyle w:val="282641FDCE6546A3A595DFA14967704D9"/>
          </w:pPr>
          <w:r w:rsidRPr="003C6FE2">
            <w:rPr>
              <w:rStyle w:val="PlaceholderText"/>
              <w:rFonts w:ascii="Calibri" w:hAnsi="Calibri"/>
            </w:rPr>
            <w:t>Click or tap here to enter intended caseload assignments aligned with this module.</w:t>
          </w:r>
        </w:p>
      </w:docPartBody>
    </w:docPart>
    <w:docPart>
      <w:docPartPr>
        <w:name w:val="FA24868C88014B2D93CB23D7EDBE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88C83-1B8C-4497-8DB5-A52E60A2C97D}"/>
      </w:docPartPr>
      <w:docPartBody>
        <w:p w:rsidR="00F87F2D" w:rsidRDefault="00EC3E40" w:rsidP="00EC3E40">
          <w:pPr>
            <w:pStyle w:val="FA24868C88014B2D93CB23D7EDBE29249"/>
          </w:pPr>
          <w:r w:rsidRPr="00A27F0E">
            <w:rPr>
              <w:rStyle w:val="PlaceholderText"/>
              <w:rFonts w:ascii="Calibri" w:hAnsi="Calibri"/>
            </w:rPr>
            <w:t>Click or tap here to enter description of the proposed module.</w:t>
          </w:r>
        </w:p>
      </w:docPartBody>
    </w:docPart>
    <w:docPart>
      <w:docPartPr>
        <w:name w:val="7759DD6861734F2DB2881F181922C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FF195-9D23-45EF-82AE-288D2CA4E3C0}"/>
      </w:docPartPr>
      <w:docPartBody>
        <w:p w:rsidR="00F87F2D" w:rsidRDefault="00EC3E40" w:rsidP="00EC3E40">
          <w:pPr>
            <w:pStyle w:val="7759DD6861734F2DB2881F181922C7139"/>
          </w:pPr>
          <w:r w:rsidRPr="006409B0">
            <w:rPr>
              <w:rStyle w:val="PlaceholderText"/>
              <w:rFonts w:ascii="Calibri" w:hAnsi="Calibri"/>
            </w:rPr>
            <w:t>Click or tap here to enter the rationale for the inclusion of this module.</w:t>
          </w:r>
        </w:p>
      </w:docPartBody>
    </w:docPart>
    <w:docPart>
      <w:docPartPr>
        <w:name w:val="1214FFBD68C94509AA8437007D2B0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6F1E3-C0CF-4FB4-B8DF-B1E69C496887}"/>
      </w:docPartPr>
      <w:docPartBody>
        <w:p w:rsidR="00F87F2D" w:rsidRDefault="00EC3E40" w:rsidP="00EC3E40">
          <w:pPr>
            <w:pStyle w:val="1214FFBD68C94509AA8437007D2B050D9"/>
          </w:pPr>
          <w:r w:rsidRPr="006409B0">
            <w:rPr>
              <w:rStyle w:val="PlaceholderText"/>
              <w:rFonts w:ascii="Calibri" w:hAnsi="Calibri"/>
            </w:rPr>
            <w:t>Click or tap here to enter pr</w:t>
          </w:r>
          <w:r>
            <w:rPr>
              <w:rStyle w:val="PlaceholderText"/>
              <w:rFonts w:ascii="Calibri" w:hAnsi="Calibri"/>
            </w:rPr>
            <w:t xml:space="preserve">ogram goal(s) </w:t>
          </w:r>
          <w:r w:rsidRPr="006409B0">
            <w:rPr>
              <w:rStyle w:val="PlaceholderText"/>
              <w:rFonts w:ascii="Calibri" w:hAnsi="Calibri"/>
            </w:rPr>
            <w:t>aligned with the module.</w:t>
          </w:r>
        </w:p>
      </w:docPartBody>
    </w:docPart>
    <w:docPart>
      <w:docPartPr>
        <w:name w:val="395931CA925246CDA6FA05FFA219D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DB0DB-0A84-4806-AEF0-2EE58E1EC946}"/>
      </w:docPartPr>
      <w:docPartBody>
        <w:p w:rsidR="00F87F2D" w:rsidRDefault="00EC3E40" w:rsidP="00EC3E40">
          <w:pPr>
            <w:pStyle w:val="395931CA925246CDA6FA05FFA219D7762"/>
          </w:pPr>
          <w:r w:rsidRPr="005E0898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objective</w:t>
          </w:r>
          <w:r w:rsidRPr="005E0898">
            <w:rPr>
              <w:rStyle w:val="PlaceholderText"/>
            </w:rPr>
            <w:t xml:space="preserve"> 1.</w:t>
          </w:r>
        </w:p>
      </w:docPartBody>
    </w:docPart>
    <w:docPart>
      <w:docPartPr>
        <w:name w:val="2C5955D7BCDA4BBCB05E1BDBD5DE1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4FCFB-7B11-478A-9D1B-F6F6BF55F53A}"/>
      </w:docPartPr>
      <w:docPartBody>
        <w:p w:rsidR="00F87F2D" w:rsidRDefault="00EC3E40" w:rsidP="00EC3E40">
          <w:pPr>
            <w:pStyle w:val="2C5955D7BCDA4BBCB05E1BDBD5DE12F12"/>
          </w:pPr>
          <w:r w:rsidRPr="006409B0">
            <w:rPr>
              <w:rStyle w:val="PlaceholderText"/>
              <w:rFonts w:ascii="Calibri" w:hAnsi="Calibri"/>
            </w:rPr>
            <w:t>Click or tap here to enter core content and scope.</w:t>
          </w:r>
        </w:p>
      </w:docPartBody>
    </w:docPart>
    <w:docPart>
      <w:docPartPr>
        <w:name w:val="4526C9B5E969445C86AC852318A0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81E28-7EF6-40CD-9DA4-93B8195AC52B}"/>
      </w:docPartPr>
      <w:docPartBody>
        <w:p w:rsidR="00F87F2D" w:rsidRDefault="00EC3E40" w:rsidP="00EC3E40">
          <w:pPr>
            <w:pStyle w:val="4526C9B5E969445C86AC852318A006132"/>
          </w:pPr>
          <w:r w:rsidRPr="003C6FE2">
            <w:rPr>
              <w:rStyle w:val="PlaceholderText"/>
              <w:rFonts w:ascii="Calibri" w:hAnsi="Calibri"/>
            </w:rPr>
            <w:t xml:space="preserve">Click or tap here to enter </w:t>
          </w:r>
          <w:r>
            <w:rPr>
              <w:rStyle w:val="PlaceholderText"/>
              <w:rFonts w:ascii="Calibri" w:hAnsi="Calibri"/>
            </w:rPr>
            <w:t>any experiential learning activities</w:t>
          </w:r>
          <w:r w:rsidRPr="003C6FE2">
            <w:rPr>
              <w:rStyle w:val="PlaceholderText"/>
              <w:rFonts w:ascii="Calibri" w:hAnsi="Calibri"/>
            </w:rPr>
            <w:t xml:space="preserve"> aligned with this module.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695"/>
    <w:rsid w:val="000F726F"/>
    <w:rsid w:val="002D6868"/>
    <w:rsid w:val="00366AD6"/>
    <w:rsid w:val="00387695"/>
    <w:rsid w:val="003949C7"/>
    <w:rsid w:val="005D54F8"/>
    <w:rsid w:val="00665CB1"/>
    <w:rsid w:val="00853C9F"/>
    <w:rsid w:val="009D6E8F"/>
    <w:rsid w:val="00C12D72"/>
    <w:rsid w:val="00EC3E40"/>
    <w:rsid w:val="00F8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3E40"/>
    <w:rPr>
      <w:color w:val="808080"/>
    </w:rPr>
  </w:style>
  <w:style w:type="paragraph" w:customStyle="1" w:styleId="DCB188B4BA4A477EA78AC162621E488E13">
    <w:name w:val="DCB188B4BA4A477EA78AC162621E488E13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FA24868C88014B2D93CB23D7EDBE29249">
    <w:name w:val="FA24868C88014B2D93CB23D7EDBE29249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7759DD6861734F2DB2881F181922C7139">
    <w:name w:val="7759DD6861734F2DB2881F181922C7139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1214FFBD68C94509AA8437007D2B050D9">
    <w:name w:val="1214FFBD68C94509AA8437007D2B050D9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AB8E57FEE26B407C966E09451756CF3B9">
    <w:name w:val="AB8E57FEE26B407C966E09451756CF3B9"/>
    <w:rsid w:val="00EC3E40"/>
    <w:pPr>
      <w:spacing w:before="100" w:after="10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Cs w:val="18"/>
      <w:lang w:eastAsia="ja-JP"/>
    </w:rPr>
  </w:style>
  <w:style w:type="paragraph" w:customStyle="1" w:styleId="D3287EF284424E44A390325A1BDEA6B812">
    <w:name w:val="D3287EF284424E44A390325A1BDEA6B812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7F90642A5E0B4611A89E1E80505D259612">
    <w:name w:val="7F90642A5E0B4611A89E1E80505D259612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FEF9F927BF1A4B16845D559D46511E5311">
    <w:name w:val="FEF9F927BF1A4B16845D559D46511E5311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2C5955D7BCDA4BBCB05E1BDBD5DE12F12">
    <w:name w:val="2C5955D7BCDA4BBCB05E1BDBD5DE12F12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78110EF1384A47C095464C3B4411ADFE9">
    <w:name w:val="78110EF1384A47C095464C3B4411ADFE9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395931CA925246CDA6FA05FFA219D7762">
    <w:name w:val="395931CA925246CDA6FA05FFA219D7762"/>
    <w:rsid w:val="00EC3E40"/>
    <w:pPr>
      <w:spacing w:before="100" w:after="100" w:line="240" w:lineRule="auto"/>
      <w:ind w:left="720"/>
      <w:contextualSpacing/>
    </w:pPr>
    <w:rPr>
      <w:rFonts w:ascii="Calibri" w:hAnsi="Calibri"/>
      <w:color w:val="000000" w:themeColor="text1"/>
      <w:szCs w:val="18"/>
      <w:lang w:eastAsia="ja-JP"/>
    </w:rPr>
  </w:style>
  <w:style w:type="paragraph" w:customStyle="1" w:styleId="F5418B2D8EF54137A20798B04D4145AA9">
    <w:name w:val="F5418B2D8EF54137A20798B04D4145AA9"/>
    <w:rsid w:val="00EC3E40"/>
    <w:pPr>
      <w:spacing w:before="100" w:after="100" w:line="240" w:lineRule="auto"/>
      <w:ind w:left="720"/>
      <w:contextualSpacing/>
    </w:pPr>
    <w:rPr>
      <w:rFonts w:ascii="Calibri" w:hAnsi="Calibri"/>
      <w:color w:val="000000" w:themeColor="text1"/>
      <w:szCs w:val="18"/>
      <w:lang w:eastAsia="ja-JP"/>
    </w:rPr>
  </w:style>
  <w:style w:type="paragraph" w:customStyle="1" w:styleId="DCA65624739B4D72B2EA45661A8EE2E69">
    <w:name w:val="DCA65624739B4D72B2EA45661A8EE2E69"/>
    <w:rsid w:val="00EC3E40"/>
    <w:pPr>
      <w:spacing w:before="100" w:after="100" w:line="240" w:lineRule="auto"/>
      <w:ind w:left="720"/>
      <w:contextualSpacing/>
    </w:pPr>
    <w:rPr>
      <w:rFonts w:ascii="Calibri" w:hAnsi="Calibri"/>
      <w:color w:val="000000" w:themeColor="text1"/>
      <w:szCs w:val="18"/>
      <w:lang w:eastAsia="ja-JP"/>
    </w:rPr>
  </w:style>
  <w:style w:type="paragraph" w:customStyle="1" w:styleId="3C9C65F63A2047448A42D46BAB651F5C9">
    <w:name w:val="3C9C65F63A2047448A42D46BAB651F5C9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4BAA5D4E62EE430FB0B6D2BE81FBBE409">
    <w:name w:val="4BAA5D4E62EE430FB0B6D2BE81FBBE409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4526C9B5E969445C86AC852318A006132">
    <w:name w:val="4526C9B5E969445C86AC852318A006132"/>
    <w:rsid w:val="00EC3E40"/>
    <w:pPr>
      <w:spacing w:before="100" w:after="100" w:line="240" w:lineRule="auto"/>
    </w:pPr>
    <w:rPr>
      <w:szCs w:val="18"/>
      <w:lang w:eastAsia="ja-JP"/>
    </w:rPr>
  </w:style>
  <w:style w:type="paragraph" w:customStyle="1" w:styleId="282641FDCE6546A3A595DFA14967704D9">
    <w:name w:val="282641FDCE6546A3A595DFA14967704D9"/>
    <w:rsid w:val="00EC3E40"/>
    <w:pPr>
      <w:spacing w:before="100" w:after="100" w:line="240" w:lineRule="auto"/>
    </w:pPr>
    <w:rPr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B441B977F81E4CA69FAA713A01C3AC" ma:contentTypeVersion="15" ma:contentTypeDescription="Create a new document." ma:contentTypeScope="" ma:versionID="66b15eb411335b54043f2fd1527899ab">
  <xsd:schema xmlns:xsd="http://www.w3.org/2001/XMLSchema" xmlns:xs="http://www.w3.org/2001/XMLSchema" xmlns:p="http://schemas.microsoft.com/office/2006/metadata/properties" xmlns:ns2="9a904751-8e63-4dc1-aab8-8b51c4d5bc3a" xmlns:ns3="8c83ead5-23aa-47c9-9d37-2d362b795ad9" targetNamespace="http://schemas.microsoft.com/office/2006/metadata/properties" ma:root="true" ma:fieldsID="5c56d0f0116cfd6c9e8384ef60e3ba10" ns2:_="" ns3:_="">
    <xsd:import namespace="9a904751-8e63-4dc1-aab8-8b51c4d5bc3a"/>
    <xsd:import namespace="8c83ead5-23aa-47c9-9d37-2d362b795a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04751-8e63-4dc1-aab8-8b51c4d5bc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877823-1dbd-4b5b-87cb-41099253c0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3ead5-23aa-47c9-9d37-2d362b795a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85362c-a5fe-4f43-b05a-fba7631ec128}" ma:internalName="TaxCatchAll" ma:showField="CatchAllData" ma:web="8c83ead5-23aa-47c9-9d37-2d362b795a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a904751-8e63-4dc1-aab8-8b51c4d5bc3a" xsi:nil="true"/>
    <lcf76f155ced4ddcb4097134ff3c332f xmlns="9a904751-8e63-4dc1-aab8-8b51c4d5bc3a">
      <Terms xmlns="http://schemas.microsoft.com/office/infopath/2007/PartnerControls"/>
    </lcf76f155ced4ddcb4097134ff3c332f>
    <TaxCatchAll xmlns="8c83ead5-23aa-47c9-9d37-2d362b795ad9" xsi:nil="true"/>
    <SharedWithUsers xmlns="8c83ead5-23aa-47c9-9d37-2d362b795ad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756F2A-D893-4073-87DC-7DFC9FBBCD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BA37CE-61AE-4132-871D-BF7A47DDF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B96C7-AD8C-4EAC-BE28-FC66FF9EA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904751-8e63-4dc1-aab8-8b51c4d5bc3a"/>
    <ds:schemaRef ds:uri="8c83ead5-23aa-47c9-9d37-2d362b795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4AFD92-D036-4DB6-9C1E-A1F1EA5E0E2D}">
  <ds:schemaRefs>
    <ds:schemaRef ds:uri="http://schemas.microsoft.com/office/2006/metadata/properties"/>
    <ds:schemaRef ds:uri="http://schemas.microsoft.com/office/infopath/2007/PartnerControls"/>
    <ds:schemaRef ds:uri="9a904751-8e63-4dc1-aab8-8b51c4d5bc3a"/>
    <ds:schemaRef ds:uri="8c83ead5-23aa-47c9-9d37-2d362b795a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status report</Template>
  <TotalTime>1</TotalTime>
  <Pages>1</Pages>
  <Words>215</Words>
  <Characters>1196</Characters>
  <Application>Microsoft Office Word</Application>
  <DocSecurity>0</DocSecurity>
  <Lines>34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Aleisha LaChette</dc:creator>
  <cp:lastModifiedBy>Hope Caracci</cp:lastModifiedBy>
  <cp:revision>2</cp:revision>
  <cp:lastPrinted>2019-11-11T16:59:00Z</cp:lastPrinted>
  <dcterms:created xsi:type="dcterms:W3CDTF">2023-10-03T19:07:00Z</dcterms:created>
  <dcterms:modified xsi:type="dcterms:W3CDTF">2023-10-03T19:07:00Z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0x01010001B441B977F81E4CA69FAA713A01C3AC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GrammarlyDocumentId">
    <vt:lpwstr>de93a839f7e5a4c324275f375332ea99217730f0e582aa446c9da6808d2c6fd8</vt:lpwstr>
  </property>
</Properties>
</file>